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CE9F03" w14:textId="77777777" w:rsidR="005B4178" w:rsidRDefault="00D96D7C" w:rsidP="005B4178">
      <w:pPr>
        <w:pStyle w:val="Companyname"/>
      </w:pPr>
      <w:r>
        <w:t xml:space="preserve">Judicial Board </w:t>
      </w:r>
    </w:p>
    <w:p w14:paraId="6BE7E1BC" w14:textId="6803E1D9" w:rsidR="00E30201" w:rsidRDefault="005B4178" w:rsidP="005B4178">
      <w:pPr>
        <w:pStyle w:val="Companyname"/>
      </w:pPr>
      <w:r>
        <w:t xml:space="preserve">Writ of </w:t>
      </w:r>
      <w:bookmarkStart w:id="0" w:name="_GoBack"/>
      <w:bookmarkEnd w:id="0"/>
      <w:r>
        <w:t>Certiorari</w:t>
      </w:r>
    </w:p>
    <w:p w14:paraId="39CBEC7F" w14:textId="77777777" w:rsidR="00E30201" w:rsidRDefault="00AE451F" w:rsidP="00B0226B">
      <w:pPr>
        <w:pStyle w:val="Logo"/>
      </w:pPr>
      <w:r>
        <w:rPr>
          <w:lang w:eastAsia="en-US"/>
        </w:rPr>
        <w:drawing>
          <wp:inline distT="0" distB="0" distL="0" distR="0" wp14:anchorId="12D8D0C2" wp14:editId="22CD4C24">
            <wp:extent cx="1127760" cy="1127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SGsea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CA012" w14:textId="77777777" w:rsidR="00E30201" w:rsidRDefault="00B0226B">
      <w:pPr>
        <w:pStyle w:val="Heading2"/>
      </w:pPr>
      <w:r>
        <w:t>Plaintiff’s information</w:t>
      </w:r>
    </w:p>
    <w:tbl>
      <w:tblPr>
        <w:tblStyle w:val="ListTable2"/>
        <w:tblW w:w="5000" w:type="pct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  <w:tblDescription w:val="Contact information"/>
      </w:tblPr>
      <w:tblGrid>
        <w:gridCol w:w="1890"/>
        <w:gridCol w:w="3510"/>
        <w:gridCol w:w="1710"/>
        <w:gridCol w:w="3690"/>
      </w:tblGrid>
      <w:tr w:rsidR="00E30201" w14:paraId="51991ED4" w14:textId="77777777" w:rsidTr="00E30201">
        <w:tc>
          <w:tcPr>
            <w:tcW w:w="1890" w:type="dxa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33D5CDDF" w14:textId="77777777" w:rsidR="00E30201" w:rsidRDefault="00B0226B">
            <w:pPr>
              <w:pStyle w:val="Heading3"/>
              <w:outlineLvl w:val="2"/>
            </w:pPr>
            <w:r>
              <w:t>Plaintiff’s</w:t>
            </w:r>
            <w:r w:rsidR="00CD2605">
              <w:t xml:space="preserve"> Name(s)</w:t>
            </w:r>
          </w:p>
        </w:tc>
        <w:tc>
          <w:tcPr>
            <w:tcW w:w="3510" w:type="dxa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</w:tcPr>
          <w:p w14:paraId="2C47BD1A" w14:textId="77777777" w:rsidR="00E30201" w:rsidRDefault="00E30201"/>
        </w:tc>
        <w:tc>
          <w:tcPr>
            <w:tcW w:w="1710" w:type="dxa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72E6729" w14:textId="77777777" w:rsidR="00E30201" w:rsidRDefault="00A571FE">
            <w:pPr>
              <w:pStyle w:val="Heading3"/>
              <w:outlineLvl w:val="2"/>
            </w:pPr>
            <w:r>
              <w:t>Date</w:t>
            </w:r>
          </w:p>
        </w:tc>
        <w:tc>
          <w:tcPr>
            <w:tcW w:w="3690" w:type="dxa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2A386C22" w14:textId="7170B4F4" w:rsidR="00E30201" w:rsidRDefault="00E30201"/>
        </w:tc>
      </w:tr>
      <w:tr w:rsidR="00E30201" w14:paraId="4282208C" w14:textId="77777777" w:rsidTr="00E30201">
        <w:tc>
          <w:tcPr>
            <w:tcW w:w="1890" w:type="dxa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7A4099FB" w14:textId="77777777" w:rsidR="00E30201" w:rsidRDefault="00CD2605">
            <w:pPr>
              <w:pStyle w:val="Heading3"/>
              <w:outlineLvl w:val="2"/>
            </w:pPr>
            <w:r>
              <w:t>SIU Dawg Tag(s)</w:t>
            </w:r>
          </w:p>
        </w:tc>
        <w:tc>
          <w:tcPr>
            <w:tcW w:w="3510" w:type="dxa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</w:tcPr>
          <w:p w14:paraId="1B6032C3" w14:textId="77777777" w:rsidR="00E30201" w:rsidRDefault="00E30201"/>
        </w:tc>
        <w:tc>
          <w:tcPr>
            <w:tcW w:w="1710" w:type="dxa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  <w:hideMark/>
          </w:tcPr>
          <w:p w14:paraId="548830FD" w14:textId="77777777" w:rsidR="00E30201" w:rsidRDefault="00E30201">
            <w:pPr>
              <w:pStyle w:val="Heading3"/>
              <w:outlineLvl w:val="2"/>
            </w:pPr>
          </w:p>
        </w:tc>
        <w:tc>
          <w:tcPr>
            <w:tcW w:w="3690" w:type="dxa"/>
            <w:tcBorders>
              <w:top w:val="single" w:sz="4" w:space="0" w:color="666666" w:themeColor="text1" w:themeTint="99"/>
              <w:left w:val="nil"/>
              <w:bottom w:val="single" w:sz="4" w:space="0" w:color="666666" w:themeColor="text1" w:themeTint="99"/>
              <w:right w:val="nil"/>
            </w:tcBorders>
          </w:tcPr>
          <w:p w14:paraId="07CC4510" w14:textId="77777777" w:rsidR="00E30201" w:rsidRDefault="00E30201"/>
        </w:tc>
      </w:tr>
    </w:tbl>
    <w:p w14:paraId="15277B5F" w14:textId="77777777" w:rsidR="00E30201" w:rsidRDefault="00CD2605">
      <w:pPr>
        <w:pStyle w:val="Heading2"/>
      </w:pPr>
      <w:r>
        <w:t>Statement of the facts</w:t>
      </w:r>
    </w:p>
    <w:p w14:paraId="26B49D31" w14:textId="77777777" w:rsidR="00E30201" w:rsidRDefault="00B0226B">
      <w:r>
        <w:t>[Statement of the facts]</w:t>
      </w:r>
    </w:p>
    <w:p w14:paraId="79FF24AF" w14:textId="77777777" w:rsidR="00B0226B" w:rsidRDefault="00B0226B"/>
    <w:p w14:paraId="4C2F3D24" w14:textId="77777777" w:rsidR="00B0226B" w:rsidRDefault="00B0226B"/>
    <w:p w14:paraId="4B4979C0" w14:textId="77777777" w:rsidR="00B0226B" w:rsidRDefault="00B0226B"/>
    <w:p w14:paraId="5CD09543" w14:textId="77777777" w:rsidR="00B0226B" w:rsidRDefault="00B0226B"/>
    <w:p w14:paraId="48FB155D" w14:textId="77777777" w:rsidR="00E30201" w:rsidRDefault="00CD2605">
      <w:pPr>
        <w:pStyle w:val="Heading2"/>
      </w:pPr>
      <w:r>
        <w:t>Legal Questions presented for review</w:t>
      </w:r>
    </w:p>
    <w:sdt>
      <w:sdtPr>
        <w:id w:val="-1148436154"/>
        <w:placeholder>
          <w:docPart w:val="9475ED6EF29E4C778A1F98783372CB09"/>
        </w:placeholder>
        <w15:appearance w15:val="hidden"/>
      </w:sdtPr>
      <w:sdtEndPr/>
      <w:sdtContent>
        <w:p w14:paraId="636F6B72" w14:textId="77777777" w:rsidR="00B0226B" w:rsidRDefault="00C01716">
          <w:r>
            <w:t>[Legal Questions presented for review]</w:t>
          </w:r>
        </w:p>
        <w:p w14:paraId="4479EC60" w14:textId="77777777" w:rsidR="00B0226B" w:rsidRDefault="00B0226B"/>
        <w:p w14:paraId="146DF14D" w14:textId="77777777" w:rsidR="00B0226B" w:rsidRDefault="00B0226B"/>
        <w:p w14:paraId="58CEC2F4" w14:textId="77777777" w:rsidR="00B0226B" w:rsidRDefault="00B0226B"/>
        <w:p w14:paraId="0F19FC63" w14:textId="77777777" w:rsidR="00E30201" w:rsidRDefault="005B4178"/>
      </w:sdtContent>
    </w:sdt>
    <w:p w14:paraId="72F40B19" w14:textId="77777777" w:rsidR="00E30201" w:rsidRDefault="00CD2605">
      <w:pPr>
        <w:pStyle w:val="Heading2"/>
      </w:pPr>
      <w:r>
        <w:t>Arguments as to why the Judicial Board should grant the writ</w:t>
      </w:r>
    </w:p>
    <w:p w14:paraId="175AB393" w14:textId="77777777" w:rsidR="00E30201" w:rsidRDefault="00C01716">
      <w:r>
        <w:t>[Arguments as to why the Judicial Board should grant the writ]</w:t>
      </w:r>
    </w:p>
    <w:p w14:paraId="0DA7BAB0" w14:textId="77777777" w:rsidR="00B0226B" w:rsidRDefault="00B0226B"/>
    <w:p w14:paraId="76B1B2D3" w14:textId="77777777" w:rsidR="00B0226B" w:rsidRDefault="00B0226B"/>
    <w:p w14:paraId="1A262E08" w14:textId="77777777" w:rsidR="00B0226B" w:rsidRDefault="00B0226B"/>
    <w:p w14:paraId="45C0B99B" w14:textId="77777777" w:rsidR="00B0226B" w:rsidRDefault="00B0226B"/>
    <w:p w14:paraId="0D9D3AD7" w14:textId="77777777" w:rsidR="00E30201" w:rsidRDefault="00B0226B" w:rsidP="00B0226B">
      <w:pPr>
        <w:pStyle w:val="Heading2"/>
      </w:pPr>
      <w:r>
        <w:t>Any additional information: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gnature block"/>
      </w:tblPr>
      <w:tblGrid>
        <w:gridCol w:w="7110"/>
        <w:gridCol w:w="3690"/>
      </w:tblGrid>
      <w:tr w:rsidR="00E30201" w14:paraId="3E0137DB" w14:textId="77777777">
        <w:trPr>
          <w:trHeight w:val="864"/>
        </w:trPr>
        <w:tc>
          <w:tcPr>
            <w:tcW w:w="71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E7012D" w14:textId="77777777" w:rsidR="00E30201" w:rsidRDefault="00E30201"/>
          <w:p w14:paraId="30250898" w14:textId="77777777" w:rsidR="00CD2605" w:rsidRDefault="00CD2605"/>
          <w:p w14:paraId="17C7829E" w14:textId="77777777" w:rsidR="00CD2605" w:rsidRDefault="00CD2605"/>
          <w:p w14:paraId="5BEAA13E" w14:textId="77777777" w:rsidR="00CD2605" w:rsidRDefault="00CD2605"/>
          <w:p w14:paraId="5338AA0E" w14:textId="77777777" w:rsidR="00CD2605" w:rsidRDefault="00CD2605"/>
          <w:p w14:paraId="29B7E336" w14:textId="77777777" w:rsidR="00CD2605" w:rsidRDefault="00CD2605"/>
          <w:p w14:paraId="0E9461F1" w14:textId="77777777" w:rsidR="00CD2605" w:rsidRDefault="00CD2605"/>
          <w:p w14:paraId="6D7E0D6D" w14:textId="77777777" w:rsidR="00CD2605" w:rsidRDefault="00CD2605"/>
          <w:p w14:paraId="17D5F541" w14:textId="77777777" w:rsidR="00CD2605" w:rsidRDefault="00CD2605"/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2E6C66" w14:textId="77777777" w:rsidR="00E30201" w:rsidRDefault="00E30201"/>
        </w:tc>
      </w:tr>
      <w:tr w:rsidR="00E30201" w14:paraId="5AC6C46E" w14:textId="77777777">
        <w:tc>
          <w:tcPr>
            <w:tcW w:w="711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FC8AC3E" w14:textId="45494B3C" w:rsidR="00E30201" w:rsidRDefault="006C059D">
            <w:pPr>
              <w:pStyle w:val="Legal"/>
            </w:pPr>
            <w:proofErr w:type="spellStart"/>
            <w:r>
              <w:t>Plantiff’</w:t>
            </w:r>
            <w:r w:rsidR="00CD2605">
              <w:t>s</w:t>
            </w:r>
            <w:proofErr w:type="spellEnd"/>
            <w:r w:rsidR="00A571FE">
              <w:t xml:space="preserve"> Signature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0849EA3" w14:textId="77777777" w:rsidR="00E30201" w:rsidRDefault="00A571FE">
            <w:pPr>
              <w:pStyle w:val="Legal"/>
            </w:pPr>
            <w:r>
              <w:t>Date</w:t>
            </w:r>
          </w:p>
        </w:tc>
      </w:tr>
    </w:tbl>
    <w:p w14:paraId="166A9B69" w14:textId="0D70515D" w:rsidR="00E30201" w:rsidRDefault="00E30201" w:rsidP="00E86F1B"/>
    <w:sectPr w:rsidR="00E30201">
      <w:footerReference w:type="defaul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F1B2D7" w14:textId="77777777" w:rsidR="00AE451F" w:rsidRDefault="00AE451F">
      <w:r>
        <w:separator/>
      </w:r>
    </w:p>
  </w:endnote>
  <w:endnote w:type="continuationSeparator" w:id="0">
    <w:p w14:paraId="561C185B" w14:textId="77777777" w:rsidR="00AE451F" w:rsidRDefault="00AE4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6D1CAD" w14:textId="165F69B6" w:rsidR="00E30201" w:rsidRDefault="00A571FE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5B417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C678F5" w14:textId="77777777" w:rsidR="00AE451F" w:rsidRDefault="00AE451F">
      <w:r>
        <w:separator/>
      </w:r>
    </w:p>
  </w:footnote>
  <w:footnote w:type="continuationSeparator" w:id="0">
    <w:p w14:paraId="3022484B" w14:textId="77777777" w:rsidR="00AE451F" w:rsidRDefault="00AE45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BAAD5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156CDA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24CBC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B4C0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284D0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992514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23405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D5CA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F9A50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349F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0DC5FD1"/>
    <w:multiLevelType w:val="hybridMultilevel"/>
    <w:tmpl w:val="22C08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E3770B"/>
    <w:multiLevelType w:val="hybridMultilevel"/>
    <w:tmpl w:val="50903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1F"/>
    <w:rsid w:val="0027237B"/>
    <w:rsid w:val="005B4178"/>
    <w:rsid w:val="005E5D8A"/>
    <w:rsid w:val="00675F67"/>
    <w:rsid w:val="006C059D"/>
    <w:rsid w:val="008A0BE8"/>
    <w:rsid w:val="00A571FE"/>
    <w:rsid w:val="00AE451F"/>
    <w:rsid w:val="00B0226B"/>
    <w:rsid w:val="00BC0BA9"/>
    <w:rsid w:val="00C01716"/>
    <w:rsid w:val="00C539A8"/>
    <w:rsid w:val="00CD2605"/>
    <w:rsid w:val="00D96D7C"/>
    <w:rsid w:val="00E30201"/>
    <w:rsid w:val="00E86F1B"/>
    <w:rsid w:val="00F9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1A4E49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00" w:after="100"/>
    </w:pPr>
    <w:rPr>
      <w:color w:val="000000" w:themeColor="text1"/>
      <w:sz w:val="18"/>
      <w:szCs w:val="18"/>
    </w:rPr>
  </w:style>
  <w:style w:type="paragraph" w:styleId="Heading1">
    <w:name w:val="heading 1"/>
    <w:basedOn w:val="Normal"/>
    <w:next w:val="Normal"/>
    <w:qFormat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E48312" w:themeColor="accent1"/>
      <w:sz w:val="24"/>
      <w:szCs w:val="24"/>
    </w:rPr>
  </w:style>
  <w:style w:type="paragraph" w:styleId="Heading2">
    <w:name w:val="heading 2"/>
    <w:basedOn w:val="Normal"/>
    <w:next w:val="Normal"/>
    <w:unhideWhenUsed/>
    <w:qFormat/>
    <w:pPr>
      <w:shd w:val="clear" w:color="auto" w:fill="EADBD4" w:themeFill="accent3" w:themeFillTint="33"/>
      <w:spacing w:before="240"/>
      <w:outlineLvl w:val="1"/>
    </w:pPr>
    <w:rPr>
      <w:color w:val="865640" w:themeColor="accent3"/>
      <w:sz w:val="22"/>
      <w:szCs w:val="22"/>
    </w:rPr>
  </w:style>
  <w:style w:type="paragraph" w:styleId="Heading3">
    <w:name w:val="heading 3"/>
    <w:basedOn w:val="Normal"/>
    <w:next w:val="Normal"/>
    <w:unhideWhenUsed/>
    <w:qFormat/>
    <w:pPr>
      <w:outlineLvl w:val="2"/>
    </w:pPr>
    <w:rPr>
      <w:rFonts w:asciiTheme="majorHAnsi" w:eastAsiaTheme="majorEastAsia" w:hAnsiTheme="majorHAnsi" w:cstheme="majorBidi"/>
      <w:color w:val="BD582C" w:themeColor="accent2"/>
    </w:rPr>
  </w:style>
  <w:style w:type="paragraph" w:styleId="Heading4">
    <w:name w:val="heading 4"/>
    <w:basedOn w:val="Heading3"/>
    <w:next w:val="Normal"/>
    <w:link w:val="Heading4Char"/>
    <w:uiPriority w:val="9"/>
    <w:unhideWhenUsed/>
    <w:pPr>
      <w:spacing w:before="240"/>
      <w:outlineLvl w:val="3"/>
    </w:pPr>
    <w:rPr>
      <w:color w:val="644030" w:themeColor="accent3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40" w:after="6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40" w:after="60"/>
      <w:outlineLvl w:val="7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GridTable1Light-Accent1">
    <w:name w:val="Grid Table 1 Light Accent 1"/>
    <w:aliases w:val="Employee status"/>
    <w:basedOn w:val="TableNormal"/>
    <w:uiPriority w:val="46"/>
    <w:rPr>
      <w:kern w:val="22"/>
      <w14:ligatures w14:val="standard"/>
    </w:rPr>
    <w:tblPr>
      <w:tblStyleRowBandSize w:val="1"/>
      <w:tblStyleColBandSize w:val="1"/>
      <w:tblBorders>
        <w:insideH w:val="single" w:sz="4" w:space="0" w:color="E48312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E4831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Footer">
    <w:name w:val="footer"/>
    <w:basedOn w:val="Normal"/>
    <w:link w:val="FooterChar"/>
    <w:uiPriority w:val="1"/>
    <w:unhideWhenUsed/>
    <w:pPr>
      <w:spacing w:before="80" w:after="80"/>
      <w:jc w:val="right"/>
    </w:pPr>
    <w:rPr>
      <w:color w:val="637052" w:themeColor="text2"/>
    </w:rPr>
  </w:style>
  <w:style w:type="character" w:customStyle="1" w:styleId="FooterChar">
    <w:name w:val="Footer Char"/>
    <w:basedOn w:val="DefaultParagraphFont"/>
    <w:link w:val="Footer"/>
    <w:uiPriority w:val="1"/>
    <w:rPr>
      <w:color w:val="637052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olor w:val="644030" w:themeColor="accent3" w:themeShade="BF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semiHidden/>
    <w:unhideWhenUsed/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qFormat/>
    <w:pPr>
      <w:jc w:val="center"/>
    </w:pPr>
    <w:rPr>
      <w:noProof/>
    </w:rPr>
  </w:style>
  <w:style w:type="table" w:styleId="GridTable1Light">
    <w:name w:val="Grid Table 1 Light"/>
    <w:basedOn w:val="TableNormal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tblPr>
      <w:tblStyleRowBandSize w:val="1"/>
      <w:tblStyleColBandSize w:val="1"/>
      <w:tblBorders>
        <w:top w:val="single" w:sz="4" w:space="0" w:color="F4DCD1" w:themeColor="accent2" w:themeTint="33"/>
        <w:bottom w:val="single" w:sz="4" w:space="0" w:color="F4DCD1" w:themeColor="accent2" w:themeTint="33"/>
        <w:insideH w:val="single" w:sz="4" w:space="0" w:color="F4DCD1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1Light-Accent6">
    <w:name w:val="List Table 1 Light Accent 6"/>
    <w:basedOn w:val="TableNormal"/>
    <w:uiPriority w:val="46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6Colorful">
    <w:name w:val="List Table 6 Colorful"/>
    <w:basedOn w:val="TableNormal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2">
    <w:name w:val="List Table 2 Accent 2"/>
    <w:basedOn w:val="TableNormal"/>
    <w:uiPriority w:val="47"/>
    <w:tblPr>
      <w:tblStyleRowBandSize w:val="1"/>
      <w:tblStyleColBandSize w:val="1"/>
      <w:tblBorders>
        <w:top w:val="single" w:sz="4" w:space="0" w:color="DF9778" w:themeColor="accent2" w:themeTint="99"/>
        <w:bottom w:val="single" w:sz="4" w:space="0" w:color="DF9778" w:themeColor="accent2" w:themeTint="99"/>
        <w:insideH w:val="single" w:sz="4" w:space="0" w:color="DF9778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2-Accent1">
    <w:name w:val="List Table 2 Accent 1"/>
    <w:basedOn w:val="TableNormal"/>
    <w:uiPriority w:val="47"/>
    <w:tblPr>
      <w:tblStyleRowBandSize w:val="1"/>
      <w:tblStyleColBandSize w:val="1"/>
      <w:tblBorders>
        <w:top w:val="single" w:sz="4" w:space="0" w:color="F3B46B" w:themeColor="accent1" w:themeTint="99"/>
        <w:bottom w:val="single" w:sz="4" w:space="0" w:color="F3B46B" w:themeColor="accent1" w:themeTint="99"/>
        <w:insideH w:val="single" w:sz="4" w:space="0" w:color="F3B46B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2-Accent3">
    <w:name w:val="List Table 2 Accent 3"/>
    <w:basedOn w:val="TableNormal"/>
    <w:uiPriority w:val="47"/>
    <w:tblPr>
      <w:tblStyleRowBandSize w:val="1"/>
      <w:tblStyleColBandSize w:val="1"/>
      <w:tblBorders>
        <w:top w:val="single" w:sz="4" w:space="0" w:color="C29480" w:themeColor="accent3" w:themeTint="99"/>
        <w:bottom w:val="single" w:sz="4" w:space="0" w:color="C29480" w:themeColor="accent3" w:themeTint="99"/>
        <w:insideH w:val="single" w:sz="4" w:space="0" w:color="C29480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customStyle="1" w:styleId="Companyname">
    <w:name w:val="Company name"/>
    <w:basedOn w:val="Normal"/>
    <w:next w:val="Normal"/>
    <w:qFormat/>
    <w:pPr>
      <w:spacing w:before="0" w:after="0"/>
      <w:jc w:val="center"/>
    </w:pPr>
    <w:rPr>
      <w:rFonts w:asciiTheme="majorHAnsi" w:eastAsiaTheme="majorEastAsia" w:hAnsiTheme="majorHAnsi" w:cstheme="majorBidi"/>
      <w:b/>
      <w:bCs/>
      <w:color w:val="49533D" w:themeColor="text2" w:themeShade="BF"/>
      <w:sz w:val="28"/>
      <w:szCs w:val="28"/>
    </w:rPr>
  </w:style>
  <w:style w:type="paragraph" w:customStyle="1" w:styleId="Legal">
    <w:name w:val="Legal"/>
    <w:basedOn w:val="Normal"/>
    <w:qFormat/>
    <w:pPr>
      <w:spacing w:before="0" w:after="120"/>
    </w:pPr>
    <w:rPr>
      <w:i/>
      <w:iCs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8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y\AppData\Roaming\Microsoft\Templates\Employee%20warning%20notic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475ED6EF29E4C778A1F98783372C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2944A-3571-4636-B3B9-3206A23838B8}"/>
      </w:docPartPr>
      <w:docPartBody>
        <w:p w:rsidR="002420B4" w:rsidRDefault="002420B4">
          <w:pPr>
            <w:pStyle w:val="9475ED6EF29E4C778A1F98783372CB09"/>
          </w:pPr>
          <w:r>
            <w:t>[Plan for Improvement]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0B4"/>
    <w:rsid w:val="00242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EFF69635AF441B951444177210FB46">
    <w:name w:val="B3EFF69635AF441B951444177210FB46"/>
  </w:style>
  <w:style w:type="paragraph" w:customStyle="1" w:styleId="F208E57816AC43A3970B38C440986CC0">
    <w:name w:val="F208E57816AC43A3970B38C440986CC0"/>
  </w:style>
  <w:style w:type="paragraph" w:customStyle="1" w:styleId="8A205ACFF21F4614A30FD12DBAD3E604">
    <w:name w:val="8A205ACFF21F4614A30FD12DBAD3E604"/>
  </w:style>
  <w:style w:type="paragraph" w:customStyle="1" w:styleId="3C2D64131E1C47DEA8C2FC0D50E3A6E1">
    <w:name w:val="3C2D64131E1C47DEA8C2FC0D50E3A6E1"/>
  </w:style>
  <w:style w:type="paragraph" w:customStyle="1" w:styleId="30DFE1D85B4743F2A33F2CB729C8FA4A">
    <w:name w:val="30DFE1D85B4743F2A33F2CB729C8FA4A"/>
  </w:style>
  <w:style w:type="paragraph" w:customStyle="1" w:styleId="9475ED6EF29E4C778A1F98783372CB09">
    <w:name w:val="9475ED6EF29E4C778A1F98783372CB09"/>
  </w:style>
  <w:style w:type="paragraph" w:customStyle="1" w:styleId="442932F52F474436AFD018DB0B1CF432">
    <w:name w:val="442932F52F474436AFD018DB0B1CF4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 Boardroom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3AACF21-D45A-4EB8-81DF-08D619C5AC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warning notice</Template>
  <TotalTime>0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2018-02-20T19:17:00Z</dcterms:created>
  <dcterms:modified xsi:type="dcterms:W3CDTF">2018-02-20T19:17:00Z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TC034630649991</vt:lpwstr>
  </property>
</Properties>
</file>